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3A7" w:rsidRDefault="006F23A7" w:rsidP="006F23A7">
      <w:pPr>
        <w:rPr>
          <w:b/>
        </w:rPr>
      </w:pPr>
      <w:bookmarkStart w:id="0" w:name="8.5.1.0.1"/>
    </w:p>
    <w:p w:rsidR="009A49CA" w:rsidRDefault="009A49CA" w:rsidP="006F23A7">
      <w:pPr>
        <w:rPr>
          <w:b/>
        </w:rPr>
      </w:pPr>
    </w:p>
    <w:p w:rsidR="009A49CA" w:rsidRDefault="009A49CA" w:rsidP="006F23A7">
      <w:pPr>
        <w:rPr>
          <w:b/>
        </w:rPr>
      </w:pPr>
    </w:p>
    <w:p w:rsidR="009A49CA" w:rsidRDefault="009A49CA" w:rsidP="006F23A7">
      <w:pPr>
        <w:rPr>
          <w:b/>
        </w:rPr>
      </w:pPr>
    </w:p>
    <w:p w:rsidR="009A49CA" w:rsidRDefault="009A49CA" w:rsidP="009A49CA">
      <w:pPr>
        <w:jc w:val="center"/>
        <w:rPr>
          <w:b/>
          <w:sz w:val="36"/>
          <w:szCs w:val="36"/>
        </w:rPr>
      </w:pPr>
      <w:r w:rsidRPr="009A49CA">
        <w:rPr>
          <w:b/>
          <w:sz w:val="36"/>
          <w:szCs w:val="36"/>
        </w:rPr>
        <w:t>ZÁVAZNÁ PŘIHLÁŠKA DO ŽÁKOVSKÉ SKUPINY</w:t>
      </w:r>
    </w:p>
    <w:p w:rsidR="009A49CA" w:rsidRDefault="009A49CA" w:rsidP="009A49CA">
      <w:pPr>
        <w:jc w:val="center"/>
        <w:rPr>
          <w:b/>
          <w:sz w:val="36"/>
          <w:szCs w:val="36"/>
        </w:rPr>
      </w:pPr>
    </w:p>
    <w:p w:rsidR="009A49CA" w:rsidRDefault="009A49CA" w:rsidP="009A49CA">
      <w:pPr>
        <w:rPr>
          <w:bCs/>
          <w:sz w:val="36"/>
          <w:szCs w:val="36"/>
        </w:rPr>
      </w:pPr>
    </w:p>
    <w:p w:rsidR="009A49CA" w:rsidRPr="009D6556" w:rsidRDefault="009A49CA" w:rsidP="009A49CA">
      <w:pPr>
        <w:rPr>
          <w:b/>
          <w:sz w:val="28"/>
          <w:szCs w:val="28"/>
        </w:rPr>
      </w:pPr>
      <w:r w:rsidRPr="009D6556">
        <w:rPr>
          <w:b/>
          <w:sz w:val="28"/>
          <w:szCs w:val="28"/>
        </w:rPr>
        <w:t>Já:</w:t>
      </w:r>
      <w:r w:rsidRPr="009D6556">
        <w:rPr>
          <w:b/>
          <w:sz w:val="36"/>
          <w:szCs w:val="36"/>
        </w:rPr>
        <w:t xml:space="preserve"> </w:t>
      </w:r>
      <w:r w:rsidRPr="009D6556">
        <w:rPr>
          <w:b/>
          <w:sz w:val="16"/>
          <w:szCs w:val="16"/>
        </w:rPr>
        <w:t xml:space="preserve">/jméno zákonného zástupce/ </w:t>
      </w:r>
      <w:r w:rsidRPr="009D6556">
        <w:rPr>
          <w:b/>
          <w:sz w:val="28"/>
          <w:szCs w:val="28"/>
        </w:rPr>
        <w:t>…………………………………………………………..</w:t>
      </w:r>
    </w:p>
    <w:p w:rsidR="009A49CA" w:rsidRPr="009D6556" w:rsidRDefault="009A49CA" w:rsidP="009A49CA">
      <w:pPr>
        <w:rPr>
          <w:b/>
          <w:sz w:val="28"/>
          <w:szCs w:val="28"/>
        </w:rPr>
      </w:pPr>
    </w:p>
    <w:p w:rsidR="009A49CA" w:rsidRPr="009D6556" w:rsidRDefault="009A49CA" w:rsidP="009A49CA">
      <w:pPr>
        <w:rPr>
          <w:b/>
          <w:sz w:val="28"/>
          <w:szCs w:val="28"/>
        </w:rPr>
      </w:pPr>
      <w:r w:rsidRPr="009D6556">
        <w:rPr>
          <w:b/>
          <w:sz w:val="28"/>
          <w:szCs w:val="28"/>
        </w:rPr>
        <w:t xml:space="preserve">přihlašuji své dítě: </w:t>
      </w:r>
      <w:r w:rsidRPr="009D6556">
        <w:rPr>
          <w:b/>
          <w:sz w:val="16"/>
          <w:szCs w:val="16"/>
        </w:rPr>
        <w:t xml:space="preserve">/jméno dítěte/ </w:t>
      </w:r>
      <w:r w:rsidRPr="009D6556">
        <w:rPr>
          <w:b/>
          <w:sz w:val="28"/>
          <w:szCs w:val="28"/>
        </w:rPr>
        <w:t>……………………………………………………</w:t>
      </w:r>
    </w:p>
    <w:p w:rsidR="009A49CA" w:rsidRPr="009D6556" w:rsidRDefault="009A49CA" w:rsidP="009A49CA">
      <w:pPr>
        <w:rPr>
          <w:b/>
          <w:sz w:val="28"/>
          <w:szCs w:val="28"/>
        </w:rPr>
      </w:pPr>
    </w:p>
    <w:p w:rsidR="009A49CA" w:rsidRPr="009D6556" w:rsidRDefault="009A49CA" w:rsidP="009A49CA">
      <w:pPr>
        <w:rPr>
          <w:b/>
          <w:sz w:val="28"/>
          <w:szCs w:val="28"/>
        </w:rPr>
      </w:pPr>
      <w:r w:rsidRPr="009D6556">
        <w:rPr>
          <w:b/>
          <w:sz w:val="28"/>
          <w:szCs w:val="28"/>
        </w:rPr>
        <w:t>do žákovské skupiny, která bude fungovat při ZŠ a MŠ Koloděje od 25. 5. 2020.</w:t>
      </w:r>
    </w:p>
    <w:p w:rsidR="002B1796" w:rsidRDefault="002B1796" w:rsidP="009A49CA">
      <w:pPr>
        <w:rPr>
          <w:bCs/>
          <w:sz w:val="28"/>
          <w:szCs w:val="28"/>
        </w:rPr>
      </w:pPr>
    </w:p>
    <w:p w:rsidR="002B1796" w:rsidRDefault="002B1796" w:rsidP="009A49CA">
      <w:pPr>
        <w:rPr>
          <w:bCs/>
          <w:sz w:val="28"/>
          <w:szCs w:val="28"/>
        </w:rPr>
      </w:pPr>
    </w:p>
    <w:p w:rsidR="002B1796" w:rsidRDefault="002B1796" w:rsidP="009A49C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Své dítě přihlašuji:</w:t>
      </w:r>
    </w:p>
    <w:p w:rsidR="002B1796" w:rsidRDefault="002B1796" w:rsidP="009A49CA">
      <w:pPr>
        <w:rPr>
          <w:bCs/>
          <w:sz w:val="28"/>
          <w:szCs w:val="28"/>
        </w:rPr>
      </w:pPr>
    </w:p>
    <w:p w:rsidR="002B1796" w:rsidRDefault="002B1796" w:rsidP="002B1796">
      <w:pPr>
        <w:pStyle w:val="Odstavecseseznamem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pouze do dopolední žákovské skupiny, </w:t>
      </w:r>
    </w:p>
    <w:p w:rsidR="002B1796" w:rsidRDefault="002B1796" w:rsidP="002B1796">
      <w:pPr>
        <w:pStyle w:val="Odstavecseseznamem"/>
        <w:numPr>
          <w:ilvl w:val="1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dítě </w:t>
      </w:r>
      <w:r w:rsidR="00803CE9">
        <w:rPr>
          <w:bCs/>
          <w:sz w:val="28"/>
          <w:szCs w:val="28"/>
        </w:rPr>
        <w:t>v 11.35</w:t>
      </w:r>
      <w:r>
        <w:rPr>
          <w:bCs/>
          <w:sz w:val="28"/>
          <w:szCs w:val="28"/>
        </w:rPr>
        <w:t xml:space="preserve"> odejde samo domů</w:t>
      </w:r>
    </w:p>
    <w:p w:rsidR="002B1796" w:rsidRDefault="002B1796" w:rsidP="002B1796">
      <w:pPr>
        <w:pStyle w:val="Odstavecseseznamem"/>
        <w:numPr>
          <w:ilvl w:val="1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dítě si vyzdvihneme osobně</w:t>
      </w:r>
    </w:p>
    <w:p w:rsidR="002B1796" w:rsidRDefault="002B1796" w:rsidP="002B1796">
      <w:pPr>
        <w:pStyle w:val="Odstavecseseznamem"/>
        <w:rPr>
          <w:bCs/>
          <w:sz w:val="28"/>
          <w:szCs w:val="28"/>
        </w:rPr>
      </w:pPr>
    </w:p>
    <w:p w:rsidR="002B1796" w:rsidRDefault="002B1796" w:rsidP="002B1796">
      <w:pPr>
        <w:pStyle w:val="Odstavecseseznamem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i do odpolední žákovské skupiny, která končí v 16 hodin</w:t>
      </w:r>
    </w:p>
    <w:p w:rsidR="002B1796" w:rsidRDefault="002B1796" w:rsidP="002B1796">
      <w:pPr>
        <w:pStyle w:val="Odstavecseseznamem"/>
        <w:numPr>
          <w:ilvl w:val="1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dítě odejde samo domů</w:t>
      </w:r>
    </w:p>
    <w:p w:rsidR="002B1796" w:rsidRDefault="002B1796" w:rsidP="002B1796">
      <w:pPr>
        <w:pStyle w:val="Odstavecseseznamem"/>
        <w:numPr>
          <w:ilvl w:val="1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dítě si vyzdvihneme osobně</w:t>
      </w:r>
    </w:p>
    <w:p w:rsidR="002B1796" w:rsidRDefault="002B1796" w:rsidP="002B1796">
      <w:pPr>
        <w:pStyle w:val="Odstavecseseznamem"/>
        <w:numPr>
          <w:ilvl w:val="7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nehodící se škrtněte</w:t>
      </w:r>
    </w:p>
    <w:p w:rsidR="002B1796" w:rsidRPr="002B1796" w:rsidRDefault="002B1796" w:rsidP="002B1796">
      <w:pPr>
        <w:pStyle w:val="Odstavecseseznamem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v současné době nejsou známy epidemiologické a hygienické podmínky, které by umožnily otevření školních jídelen. Budeme Vás informovat cca začátkem května</w:t>
      </w:r>
    </w:p>
    <w:p w:rsidR="009A49CA" w:rsidRDefault="009A49CA" w:rsidP="009A49CA">
      <w:pPr>
        <w:rPr>
          <w:bCs/>
          <w:sz w:val="28"/>
          <w:szCs w:val="28"/>
        </w:rPr>
      </w:pPr>
    </w:p>
    <w:p w:rsidR="009A49CA" w:rsidRDefault="002B1796" w:rsidP="009A49C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z w:val="27"/>
          <w:szCs w:val="27"/>
        </w:rPr>
      </w:pPr>
      <w:r w:rsidRPr="002B1796">
        <w:rPr>
          <w:rFonts w:ascii="Arial" w:hAnsi="Arial" w:cs="Arial"/>
          <w:b/>
          <w:bCs/>
          <w:color w:val="000000"/>
          <w:sz w:val="27"/>
          <w:szCs w:val="27"/>
        </w:rPr>
        <w:t>Zároveň č</w:t>
      </w:r>
      <w:r w:rsidR="009A49CA" w:rsidRPr="0004532D">
        <w:rPr>
          <w:rFonts w:ascii="Arial" w:hAnsi="Arial" w:cs="Arial"/>
          <w:b/>
          <w:bCs/>
          <w:color w:val="000000"/>
          <w:sz w:val="27"/>
          <w:szCs w:val="27"/>
        </w:rPr>
        <w:t>estn</w:t>
      </w:r>
      <w:r>
        <w:rPr>
          <w:rFonts w:ascii="Arial" w:hAnsi="Arial" w:cs="Arial"/>
          <w:b/>
          <w:bCs/>
          <w:color w:val="000000"/>
          <w:sz w:val="27"/>
          <w:szCs w:val="27"/>
        </w:rPr>
        <w:t>ě</w:t>
      </w:r>
      <w:r w:rsidR="009A49CA" w:rsidRPr="0004532D">
        <w:rPr>
          <w:rFonts w:ascii="Arial" w:hAnsi="Arial" w:cs="Arial"/>
          <w:b/>
          <w:bCs/>
          <w:color w:val="000000"/>
          <w:sz w:val="27"/>
          <w:szCs w:val="27"/>
        </w:rPr>
        <w:t xml:space="preserve"> p</w:t>
      </w:r>
      <w:r>
        <w:rPr>
          <w:rFonts w:ascii="Arial" w:hAnsi="Arial" w:cs="Arial"/>
          <w:b/>
          <w:bCs/>
          <w:color w:val="000000"/>
          <w:sz w:val="27"/>
          <w:szCs w:val="27"/>
        </w:rPr>
        <w:t>rohlašuji</w:t>
      </w:r>
      <w:r w:rsidR="009A49CA" w:rsidRPr="0004532D">
        <w:rPr>
          <w:rFonts w:ascii="Arial" w:hAnsi="Arial" w:cs="Arial"/>
          <w:b/>
          <w:bCs/>
          <w:color w:val="000000"/>
          <w:sz w:val="27"/>
          <w:szCs w:val="27"/>
        </w:rPr>
        <w:t xml:space="preserve"> nerizikovost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mého přihlášeného dítěte</w:t>
      </w:r>
      <w:r w:rsidR="009A49CA" w:rsidRPr="0004532D">
        <w:rPr>
          <w:rFonts w:ascii="Arial" w:hAnsi="Arial" w:cs="Arial"/>
          <w:b/>
          <w:bCs/>
          <w:color w:val="000000"/>
          <w:sz w:val="27"/>
          <w:szCs w:val="27"/>
        </w:rPr>
        <w:t xml:space="preserve"> a dalších osob, které s ním sdílejí společnou domácnost (dítě nebo rodinný příslušník sdílející společnou domácnost </w:t>
      </w:r>
      <w:r w:rsidR="009D6556">
        <w:rPr>
          <w:rFonts w:ascii="Arial" w:hAnsi="Arial" w:cs="Arial"/>
          <w:b/>
          <w:bCs/>
          <w:color w:val="000000"/>
          <w:sz w:val="27"/>
          <w:szCs w:val="27"/>
        </w:rPr>
        <w:t xml:space="preserve">jsou </w:t>
      </w:r>
      <w:r w:rsidR="009A49CA" w:rsidRPr="0004532D">
        <w:rPr>
          <w:rFonts w:ascii="Arial" w:hAnsi="Arial" w:cs="Arial"/>
          <w:b/>
          <w:bCs/>
          <w:color w:val="000000"/>
          <w:sz w:val="27"/>
          <w:szCs w:val="27"/>
        </w:rPr>
        <w:t>bez definované chronické nemoci a do věku 65 let).</w:t>
      </w:r>
    </w:p>
    <w:p w:rsidR="002B1796" w:rsidRDefault="002B1796" w:rsidP="009A49C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2B1796" w:rsidRDefault="002B1796" w:rsidP="009A49C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ab/>
        <w:t>……………………………………….</w:t>
      </w:r>
    </w:p>
    <w:p w:rsidR="008B3464" w:rsidRDefault="002B1796" w:rsidP="002B1796">
      <w:pPr>
        <w:spacing w:before="100" w:beforeAutospacing="1" w:after="100" w:afterAutospacing="1"/>
        <w:jc w:val="both"/>
      </w:pPr>
      <w:r>
        <w:rPr>
          <w:rFonts w:ascii="Arial" w:hAnsi="Arial" w:cs="Arial"/>
          <w:b/>
          <w:bCs/>
          <w:color w:val="000000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ab/>
        <w:t>podpis zákonného zástupce</w:t>
      </w:r>
      <w:bookmarkEnd w:id="0"/>
    </w:p>
    <w:sectPr w:rsidR="008B34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39F" w:rsidRDefault="00A2539F">
      <w:r>
        <w:separator/>
      </w:r>
    </w:p>
  </w:endnote>
  <w:endnote w:type="continuationSeparator" w:id="0">
    <w:p w:rsidR="00A2539F" w:rsidRDefault="00A25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Brush Script MT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225D" w:rsidRDefault="002722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573" w:rsidRPr="00C169ED" w:rsidRDefault="00051573">
    <w:pPr>
      <w:pStyle w:val="Zpat"/>
      <w:jc w:val="center"/>
      <w:rPr>
        <w:rStyle w:val="slostrnky"/>
      </w:rPr>
    </w:pPr>
    <w:r w:rsidRPr="00C169ED">
      <w:rPr>
        <w:rStyle w:val="slostrnky"/>
        <w:rFonts w:ascii="Monotype Corsiva" w:hAnsi="Monotype Corsiva"/>
      </w:rPr>
      <w:fldChar w:fldCharType="begin"/>
    </w:r>
    <w:r w:rsidRPr="00C169ED">
      <w:rPr>
        <w:rStyle w:val="slostrnky"/>
        <w:rFonts w:ascii="Monotype Corsiva" w:hAnsi="Monotype Corsiva"/>
      </w:rPr>
      <w:instrText xml:space="preserve"> PAGE </w:instrText>
    </w:r>
    <w:r w:rsidRPr="00C169ED">
      <w:rPr>
        <w:rStyle w:val="slostrnky"/>
        <w:rFonts w:ascii="Monotype Corsiva" w:hAnsi="Monotype Corsiva"/>
      </w:rPr>
      <w:fldChar w:fldCharType="separate"/>
    </w:r>
    <w:r w:rsidR="001F0007">
      <w:rPr>
        <w:rStyle w:val="slostrnky"/>
        <w:rFonts w:ascii="Monotype Corsiva" w:hAnsi="Monotype Corsiva"/>
        <w:noProof/>
      </w:rPr>
      <w:t>1</w:t>
    </w:r>
    <w:r w:rsidRPr="00C169ED">
      <w:rPr>
        <w:rStyle w:val="slostrnky"/>
        <w:rFonts w:ascii="Monotype Corsiva" w:hAnsi="Monotype Corsiva"/>
      </w:rPr>
      <w:fldChar w:fldCharType="end"/>
    </w:r>
  </w:p>
  <w:p w:rsidR="00051573" w:rsidRPr="00C169ED" w:rsidRDefault="00051573">
    <w:pPr>
      <w:pStyle w:val="Zpat"/>
      <w:rPr>
        <w:rStyle w:val="slostrnky"/>
      </w:rPr>
    </w:pPr>
    <w:r w:rsidRPr="00C169ED">
      <w:rPr>
        <w:rStyle w:val="slostrnky"/>
        <w:rFonts w:ascii="Monotype Corsiva" w:hAnsi="Monotype Corsiva"/>
      </w:rPr>
      <w:t>IČO: 70 90 81 33                                                                                                                 IZO: 102 301 328</w:t>
    </w:r>
  </w:p>
  <w:p w:rsidR="00051573" w:rsidRDefault="00051573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225D" w:rsidRDefault="002722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39F" w:rsidRDefault="00A2539F">
      <w:r>
        <w:separator/>
      </w:r>
    </w:p>
  </w:footnote>
  <w:footnote w:type="continuationSeparator" w:id="0">
    <w:p w:rsidR="00A2539F" w:rsidRDefault="00A25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225D" w:rsidRDefault="002722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573" w:rsidRPr="00C169ED" w:rsidRDefault="00F129E2" w:rsidP="003E30BF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sz w:val="40"/>
        <w:szCs w:val="28"/>
      </w:rPr>
    </w:pPr>
    <w:r>
      <w:rPr>
        <w:b/>
        <w:noProof/>
        <w:sz w:val="40"/>
        <w:szCs w:val="28"/>
      </w:rPr>
      <w:drawing>
        <wp:anchor distT="0" distB="0" distL="114300" distR="114300" simplePos="0" relativeHeight="251657728" behindDoc="1" locked="0" layoutInCell="1" allowOverlap="0" wp14:anchorId="69E8F17E" wp14:editId="2885611E">
          <wp:simplePos x="0" y="0"/>
          <wp:positionH relativeFrom="column">
            <wp:align>left</wp:align>
          </wp:positionH>
          <wp:positionV relativeFrom="paragraph">
            <wp:posOffset>-10795</wp:posOffset>
          </wp:positionV>
          <wp:extent cx="1800860" cy="600075"/>
          <wp:effectExtent l="0" t="0" r="8890" b="9525"/>
          <wp:wrapNone/>
          <wp:docPr id="6" name="obrázek 6" descr="LOGO_notype_BW_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notype_BW_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86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016A" w:rsidRPr="00C169ED">
      <w:rPr>
        <w:rFonts w:ascii="Arial Narrow" w:hAnsi="Arial Narrow"/>
        <w:b/>
        <w:sz w:val="40"/>
        <w:szCs w:val="28"/>
      </w:rPr>
      <w:t xml:space="preserve">               </w:t>
    </w:r>
    <w:r w:rsidR="00051573" w:rsidRPr="00C169ED">
      <w:rPr>
        <w:rFonts w:ascii="Arial Narrow" w:hAnsi="Arial Narrow"/>
        <w:b/>
        <w:sz w:val="40"/>
        <w:szCs w:val="28"/>
      </w:rPr>
      <w:t>Základní škola a mateřská škola Koloděje</w:t>
    </w:r>
  </w:p>
  <w:p w:rsidR="00051573" w:rsidRPr="00C169ED" w:rsidRDefault="00051573" w:rsidP="003E30BF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848"/>
      </w:tabs>
      <w:rPr>
        <w:rFonts w:ascii="Arial Narrow" w:hAnsi="Arial Narrow"/>
        <w:sz w:val="28"/>
      </w:rPr>
    </w:pPr>
    <w:r w:rsidRPr="00C169ED">
      <w:rPr>
        <w:rFonts w:ascii="Arial Narrow" w:hAnsi="Arial Narrow"/>
        <w:sz w:val="28"/>
      </w:rPr>
      <w:t xml:space="preserve">                          </w:t>
    </w:r>
    <w:r w:rsidRPr="00C169ED">
      <w:rPr>
        <w:rFonts w:ascii="Arial Narrow" w:hAnsi="Arial Narrow"/>
        <w:sz w:val="28"/>
      </w:rPr>
      <w:tab/>
    </w:r>
    <w:r w:rsidRPr="00C169ED">
      <w:rPr>
        <w:rFonts w:ascii="Arial Narrow" w:hAnsi="Arial Narrow"/>
        <w:sz w:val="28"/>
      </w:rPr>
      <w:tab/>
      <w:t>Lupenická 20, Praha 21, 190 16</w:t>
    </w:r>
  </w:p>
  <w:p w:rsidR="00051573" w:rsidRPr="00C169ED" w:rsidRDefault="00051573" w:rsidP="003E30BF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 Narrow" w:hAnsi="Arial Narrow"/>
        <w:i/>
        <w:iCs/>
        <w:sz w:val="28"/>
      </w:rPr>
    </w:pPr>
    <w:r w:rsidRPr="00C169ED">
      <w:rPr>
        <w:rFonts w:ascii="Arial Narrow" w:hAnsi="Arial Narrow"/>
        <w:i/>
        <w:iCs/>
        <w:sz w:val="28"/>
      </w:rPr>
      <w:t xml:space="preserve"> </w:t>
    </w:r>
    <w:r w:rsidR="0027630E" w:rsidRPr="00C169ED">
      <w:rPr>
        <w:rFonts w:ascii="Arial Narrow" w:hAnsi="Arial Narrow"/>
        <w:i/>
        <w:iCs/>
        <w:sz w:val="28"/>
      </w:rPr>
      <w:t xml:space="preserve">                            </w:t>
    </w:r>
    <w:r w:rsidRPr="00C169ED">
      <w:rPr>
        <w:rFonts w:ascii="Arial Narrow" w:hAnsi="Arial Narrow"/>
        <w:i/>
        <w:iCs/>
        <w:sz w:val="28"/>
      </w:rPr>
      <w:t xml:space="preserve"> tel.+fax: 281 970 016, e-mail: </w:t>
    </w:r>
    <w:r w:rsidR="0027225D">
      <w:rPr>
        <w:rFonts w:ascii="Arial Narrow" w:hAnsi="Arial Narrow"/>
        <w:i/>
        <w:iCs/>
        <w:sz w:val="28"/>
      </w:rPr>
      <w:t>zskolodeje@email</w:t>
    </w:r>
    <w:r w:rsidRPr="00C169ED">
      <w:rPr>
        <w:rFonts w:ascii="Arial Narrow" w:hAnsi="Arial Narrow"/>
        <w:i/>
        <w:iCs/>
        <w:sz w:val="28"/>
      </w:rPr>
      <w:t>.cz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225D" w:rsidRDefault="002722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919A6"/>
    <w:multiLevelType w:val="hybridMultilevel"/>
    <w:tmpl w:val="62E8C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F293A"/>
    <w:multiLevelType w:val="hybridMultilevel"/>
    <w:tmpl w:val="827E843A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06BA1"/>
    <w:multiLevelType w:val="hybridMultilevel"/>
    <w:tmpl w:val="9DF40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B07E9"/>
    <w:multiLevelType w:val="multilevel"/>
    <w:tmpl w:val="5C8C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D48DB"/>
    <w:multiLevelType w:val="hybridMultilevel"/>
    <w:tmpl w:val="830A7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92FD1"/>
    <w:multiLevelType w:val="hybridMultilevel"/>
    <w:tmpl w:val="635AE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84F99"/>
    <w:multiLevelType w:val="hybridMultilevel"/>
    <w:tmpl w:val="AF54A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C74B9"/>
    <w:multiLevelType w:val="hybridMultilevel"/>
    <w:tmpl w:val="A44EDDAC"/>
    <w:lvl w:ilvl="0" w:tplc="7DE2AA4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F3CAC"/>
    <w:multiLevelType w:val="hybridMultilevel"/>
    <w:tmpl w:val="9620C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CE1BEE"/>
    <w:multiLevelType w:val="hybridMultilevel"/>
    <w:tmpl w:val="78FCC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E7"/>
    <w:rsid w:val="00037014"/>
    <w:rsid w:val="00051573"/>
    <w:rsid w:val="000625A3"/>
    <w:rsid w:val="00065253"/>
    <w:rsid w:val="000656FF"/>
    <w:rsid w:val="000959EC"/>
    <w:rsid w:val="000C6ADE"/>
    <w:rsid w:val="000F56C8"/>
    <w:rsid w:val="00136957"/>
    <w:rsid w:val="001424FE"/>
    <w:rsid w:val="00166010"/>
    <w:rsid w:val="00170D05"/>
    <w:rsid w:val="001B1CF3"/>
    <w:rsid w:val="001C3376"/>
    <w:rsid w:val="001D21C3"/>
    <w:rsid w:val="001F0007"/>
    <w:rsid w:val="0020411C"/>
    <w:rsid w:val="0021676B"/>
    <w:rsid w:val="00234920"/>
    <w:rsid w:val="00246EFE"/>
    <w:rsid w:val="00261C0A"/>
    <w:rsid w:val="0027225D"/>
    <w:rsid w:val="0027630E"/>
    <w:rsid w:val="002B1796"/>
    <w:rsid w:val="002D673D"/>
    <w:rsid w:val="002E41BF"/>
    <w:rsid w:val="00325F06"/>
    <w:rsid w:val="003B2B4B"/>
    <w:rsid w:val="003D6081"/>
    <w:rsid w:val="003E30BF"/>
    <w:rsid w:val="003F7BDC"/>
    <w:rsid w:val="00402EAD"/>
    <w:rsid w:val="00416FA8"/>
    <w:rsid w:val="004E1D3A"/>
    <w:rsid w:val="0050386F"/>
    <w:rsid w:val="00505386"/>
    <w:rsid w:val="005229F1"/>
    <w:rsid w:val="0053739B"/>
    <w:rsid w:val="00575FD2"/>
    <w:rsid w:val="00584345"/>
    <w:rsid w:val="005A61A3"/>
    <w:rsid w:val="005B17B7"/>
    <w:rsid w:val="005B413E"/>
    <w:rsid w:val="005B56C1"/>
    <w:rsid w:val="005F0FC0"/>
    <w:rsid w:val="00637B3A"/>
    <w:rsid w:val="006527FA"/>
    <w:rsid w:val="006F23A7"/>
    <w:rsid w:val="00715603"/>
    <w:rsid w:val="00715C2E"/>
    <w:rsid w:val="0073016A"/>
    <w:rsid w:val="00746CF3"/>
    <w:rsid w:val="0079574B"/>
    <w:rsid w:val="007A445F"/>
    <w:rsid w:val="007A5883"/>
    <w:rsid w:val="007F0809"/>
    <w:rsid w:val="00803CE9"/>
    <w:rsid w:val="00805525"/>
    <w:rsid w:val="00824211"/>
    <w:rsid w:val="008270E8"/>
    <w:rsid w:val="00895A7E"/>
    <w:rsid w:val="008B3464"/>
    <w:rsid w:val="008C3A88"/>
    <w:rsid w:val="008E22EC"/>
    <w:rsid w:val="008E562B"/>
    <w:rsid w:val="008F5F99"/>
    <w:rsid w:val="0091359D"/>
    <w:rsid w:val="00926CE0"/>
    <w:rsid w:val="00935E50"/>
    <w:rsid w:val="0094255A"/>
    <w:rsid w:val="0096008C"/>
    <w:rsid w:val="00981D27"/>
    <w:rsid w:val="00986596"/>
    <w:rsid w:val="00994A99"/>
    <w:rsid w:val="00996D6F"/>
    <w:rsid w:val="009A49CA"/>
    <w:rsid w:val="009D6556"/>
    <w:rsid w:val="00A2539F"/>
    <w:rsid w:val="00A313C3"/>
    <w:rsid w:val="00A75223"/>
    <w:rsid w:val="00A842DF"/>
    <w:rsid w:val="00A87AA1"/>
    <w:rsid w:val="00A91D14"/>
    <w:rsid w:val="00AC79A2"/>
    <w:rsid w:val="00AF2502"/>
    <w:rsid w:val="00B23284"/>
    <w:rsid w:val="00B251F8"/>
    <w:rsid w:val="00B266B1"/>
    <w:rsid w:val="00B7608E"/>
    <w:rsid w:val="00BB39BD"/>
    <w:rsid w:val="00BE454D"/>
    <w:rsid w:val="00C0739C"/>
    <w:rsid w:val="00C169ED"/>
    <w:rsid w:val="00C533D8"/>
    <w:rsid w:val="00C678DB"/>
    <w:rsid w:val="00C71CD8"/>
    <w:rsid w:val="00C83D65"/>
    <w:rsid w:val="00C91F49"/>
    <w:rsid w:val="00C94DCB"/>
    <w:rsid w:val="00D216E8"/>
    <w:rsid w:val="00D52A91"/>
    <w:rsid w:val="00D56489"/>
    <w:rsid w:val="00D75AD0"/>
    <w:rsid w:val="00D905D9"/>
    <w:rsid w:val="00D959D6"/>
    <w:rsid w:val="00E07051"/>
    <w:rsid w:val="00E135EB"/>
    <w:rsid w:val="00E1559F"/>
    <w:rsid w:val="00E3694A"/>
    <w:rsid w:val="00E613D9"/>
    <w:rsid w:val="00E64FF7"/>
    <w:rsid w:val="00EA1C3A"/>
    <w:rsid w:val="00EF51D6"/>
    <w:rsid w:val="00F129E2"/>
    <w:rsid w:val="00F12DE7"/>
    <w:rsid w:val="00F31DFB"/>
    <w:rsid w:val="00F668AC"/>
    <w:rsid w:val="00F92830"/>
    <w:rsid w:val="00FA4CD5"/>
    <w:rsid w:val="00FB3EE7"/>
    <w:rsid w:val="00FC2A51"/>
    <w:rsid w:val="00FC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B527AE"/>
  <w15:docId w15:val="{B6B51A12-641F-4F0F-9536-8900AFD9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C0739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Textbubliny1">
    <w:name w:val="Text bubliny1"/>
    <w:basedOn w:val="Normln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semiHidden/>
    <w:rsid w:val="003E30B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E454D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C0739C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0739C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Standardnpsmoodstavce"/>
    <w:rsid w:val="00C0739C"/>
  </w:style>
  <w:style w:type="character" w:styleId="Zdraznn">
    <w:name w:val="Emphasis"/>
    <w:basedOn w:val="Standardnpsmoodstavce"/>
    <w:uiPriority w:val="20"/>
    <w:qFormat/>
    <w:rsid w:val="00C0739C"/>
    <w:rPr>
      <w:i/>
      <w:iCs/>
    </w:rPr>
  </w:style>
  <w:style w:type="character" w:styleId="Siln">
    <w:name w:val="Strong"/>
    <w:basedOn w:val="Standardnpsmoodstavce"/>
    <w:uiPriority w:val="22"/>
    <w:qFormat/>
    <w:rsid w:val="00C0739C"/>
    <w:rPr>
      <w:b/>
      <w:bCs/>
    </w:rPr>
  </w:style>
  <w:style w:type="paragraph" w:styleId="Normlnweb">
    <w:name w:val="Normal (Web)"/>
    <w:basedOn w:val="Normln"/>
    <w:uiPriority w:val="99"/>
    <w:unhideWhenUsed/>
    <w:rsid w:val="00C0739C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C94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6F23A7"/>
    <w:rPr>
      <w:strike w:val="0"/>
      <w:dstrike w:val="0"/>
      <w:color w:val="002D7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7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8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99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39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51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Přihláška do školní skupiny</Template>
  <TotalTime>3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đ</vt:lpstr>
    </vt:vector>
  </TitlesOfParts>
  <Company>ZŠ Koloděje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</dc:title>
  <dc:creator>Lenovo</dc:creator>
  <cp:lastModifiedBy>Zdeněk Dolanský</cp:lastModifiedBy>
  <cp:revision>3</cp:revision>
  <cp:lastPrinted>2015-04-27T13:24:00Z</cp:lastPrinted>
  <dcterms:created xsi:type="dcterms:W3CDTF">2020-04-16T07:33:00Z</dcterms:created>
  <dcterms:modified xsi:type="dcterms:W3CDTF">2020-04-16T07:34:00Z</dcterms:modified>
</cp:coreProperties>
</file>